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84"/>
        <w:gridCol w:w="3546"/>
      </w:tblGrid>
      <w:tr w:rsidR="00233829" w:rsidRPr="00F755D5" w14:paraId="7D71BF37" w14:textId="77777777">
        <w:trPr>
          <w:cantSplit/>
          <w:jc w:val="center"/>
          <w:hidden/>
        </w:trPr>
        <w:tc>
          <w:tcPr>
            <w:tcW w:w="6730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D71BF35" w14:textId="77777777" w:rsidR="00233829" w:rsidRPr="00F755D5" w:rsidRDefault="00233829">
            <w:pPr>
              <w:spacing w:before="160" w:after="160" w:line="270" w:lineRule="atLeast"/>
              <w:jc w:val="center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REQUEST FOR WORD PROCESSING SERVICES (“Pinkslip”)</w:t>
            </w:r>
          </w:p>
          <w:p w14:paraId="7D71BF36" w14:textId="77777777" w:rsidR="00233829" w:rsidRPr="00F755D5" w:rsidRDefault="00233829">
            <w:pPr>
              <w:spacing w:after="160" w:line="270" w:lineRule="atLeast"/>
              <w:jc w:val="center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0000FF"/>
                <w:sz w:val="20"/>
              </w:rPr>
              <w:t>(Note: Use your down arrow to move between fields)</w:t>
            </w:r>
          </w:p>
        </w:tc>
      </w:tr>
      <w:tr w:rsidR="00233829" w:rsidRPr="00F755D5" w14:paraId="7D71BF3A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</w:tcBorders>
          </w:tcPr>
          <w:p w14:paraId="7D71BF38" w14:textId="77777777" w:rsidR="00233829" w:rsidRPr="00F755D5" w:rsidRDefault="00233829">
            <w:pPr>
              <w:spacing w:before="160" w:after="4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FROM:</w:t>
            </w:r>
          </w:p>
        </w:tc>
        <w:tc>
          <w:tcPr>
            <w:tcW w:w="3546" w:type="dxa"/>
            <w:tcBorders>
              <w:left w:val="single" w:sz="8" w:space="0" w:color="FF0000"/>
              <w:right w:val="single" w:sz="8" w:space="0" w:color="FF0000"/>
            </w:tcBorders>
          </w:tcPr>
          <w:p w14:paraId="7D71BF39" w14:textId="77777777" w:rsidR="00233829" w:rsidRPr="00F755D5" w:rsidRDefault="00233829">
            <w:pPr>
              <w:spacing w:before="160" w:after="4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3D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</w:tcBorders>
          </w:tcPr>
          <w:p w14:paraId="7D71BF3B" w14:textId="77777777" w:rsidR="00233829" w:rsidRPr="00F755D5" w:rsidRDefault="00233829">
            <w:pPr>
              <w:spacing w:before="40" w:after="4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DATE:</w:t>
            </w:r>
          </w:p>
        </w:tc>
        <w:tc>
          <w:tcPr>
            <w:tcW w:w="3546" w:type="dxa"/>
            <w:tcBorders>
              <w:left w:val="single" w:sz="8" w:space="0" w:color="FF0000"/>
              <w:right w:val="single" w:sz="8" w:space="0" w:color="FF0000"/>
            </w:tcBorders>
          </w:tcPr>
          <w:p w14:paraId="7D71BF3C" w14:textId="77777777" w:rsidR="00233829" w:rsidRPr="00F755D5" w:rsidRDefault="00233829">
            <w:pPr>
              <w:spacing w:before="40" w:after="4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40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</w:tcBorders>
          </w:tcPr>
          <w:p w14:paraId="7D71BF3E" w14:textId="77777777" w:rsidR="00233829" w:rsidRPr="00F755D5" w:rsidRDefault="00233829">
            <w:pPr>
              <w:spacing w:before="40" w:after="4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DAY AND TIME NEEDED:</w:t>
            </w:r>
          </w:p>
        </w:tc>
        <w:tc>
          <w:tcPr>
            <w:tcW w:w="3546" w:type="dxa"/>
            <w:tcBorders>
              <w:left w:val="single" w:sz="8" w:space="0" w:color="FF0000"/>
              <w:right w:val="single" w:sz="8" w:space="0" w:color="FF0000"/>
            </w:tcBorders>
          </w:tcPr>
          <w:p w14:paraId="7D71BF3F" w14:textId="77777777" w:rsidR="00233829" w:rsidRPr="00F755D5" w:rsidRDefault="00233829">
            <w:pPr>
              <w:spacing w:before="40" w:after="4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43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  <w:bottom w:val="single" w:sz="8" w:space="0" w:color="FF0000"/>
            </w:tcBorders>
          </w:tcPr>
          <w:p w14:paraId="7D71BF41" w14:textId="77777777" w:rsidR="00233829" w:rsidRPr="00F755D5" w:rsidRDefault="00233829">
            <w:pPr>
              <w:spacing w:before="40" w:after="16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TYPE OF LETTERHEAD:</w:t>
            </w:r>
          </w:p>
        </w:tc>
        <w:tc>
          <w:tcPr>
            <w:tcW w:w="3546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D71BF42" w14:textId="77777777" w:rsidR="00233829" w:rsidRPr="00F755D5" w:rsidRDefault="00233829">
            <w:pPr>
              <w:spacing w:before="40" w:after="16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46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</w:tcBorders>
          </w:tcPr>
          <w:p w14:paraId="7D71BF44" w14:textId="77777777" w:rsidR="00233829" w:rsidRPr="00F755D5" w:rsidRDefault="00233829">
            <w:pPr>
              <w:spacing w:before="160" w:after="4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EXEC COMM / BOARD ITEM?</w:t>
            </w:r>
          </w:p>
        </w:tc>
        <w:tc>
          <w:tcPr>
            <w:tcW w:w="3546" w:type="dxa"/>
            <w:tcBorders>
              <w:left w:val="single" w:sz="8" w:space="0" w:color="FF0000"/>
              <w:right w:val="single" w:sz="8" w:space="0" w:color="FF0000"/>
            </w:tcBorders>
          </w:tcPr>
          <w:p w14:paraId="7D71BF45" w14:textId="77777777" w:rsidR="00233829" w:rsidRPr="00F755D5" w:rsidRDefault="00233829">
            <w:pPr>
              <w:spacing w:before="160" w:after="4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49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  <w:bottom w:val="single" w:sz="8" w:space="0" w:color="FF0000"/>
            </w:tcBorders>
          </w:tcPr>
          <w:p w14:paraId="7D71BF47" w14:textId="77777777" w:rsidR="00233829" w:rsidRPr="00F755D5" w:rsidRDefault="00233829">
            <w:pPr>
              <w:spacing w:before="40" w:after="16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PART OF A REPORT?</w:t>
            </w:r>
          </w:p>
        </w:tc>
        <w:tc>
          <w:tcPr>
            <w:tcW w:w="3546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D71BF48" w14:textId="77777777" w:rsidR="00233829" w:rsidRPr="00F755D5" w:rsidRDefault="00233829">
            <w:pPr>
              <w:spacing w:before="40" w:after="16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  <w:tr w:rsidR="00233829" w:rsidRPr="00F755D5" w14:paraId="7D71BF4C" w14:textId="77777777">
        <w:trPr>
          <w:jc w:val="center"/>
          <w:hidden/>
        </w:trPr>
        <w:tc>
          <w:tcPr>
            <w:tcW w:w="3184" w:type="dxa"/>
            <w:tcBorders>
              <w:left w:val="single" w:sz="8" w:space="0" w:color="FF0000"/>
              <w:bottom w:val="single" w:sz="8" w:space="0" w:color="FF0000"/>
            </w:tcBorders>
          </w:tcPr>
          <w:p w14:paraId="7D71BF4A" w14:textId="77777777" w:rsidR="00233829" w:rsidRPr="00F755D5" w:rsidRDefault="00233829">
            <w:pPr>
              <w:spacing w:before="160" w:after="160" w:line="270" w:lineRule="atLeast"/>
              <w:jc w:val="right"/>
              <w:rPr>
                <w:rFonts w:ascii="Frutiger 55 Roman" w:hAnsi="Frutiger 55 Roman"/>
                <w:b/>
                <w:vanish/>
                <w:color w:val="FF0000"/>
                <w:sz w:val="20"/>
              </w:rPr>
            </w:pP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t>SPECIAL INSTRUCTIONS</w:t>
            </w:r>
            <w:r w:rsidRPr="00F755D5">
              <w:rPr>
                <w:rFonts w:ascii="Frutiger 55 Roman" w:hAnsi="Frutiger 55 Roman"/>
                <w:b/>
                <w:vanish/>
                <w:color w:val="FF0000"/>
                <w:sz w:val="20"/>
              </w:rPr>
              <w:br/>
              <w:t>OR COMMENTS:</w:t>
            </w:r>
          </w:p>
        </w:tc>
        <w:tc>
          <w:tcPr>
            <w:tcW w:w="3546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7D71BF4B" w14:textId="77777777" w:rsidR="00233829" w:rsidRPr="00F755D5" w:rsidRDefault="00233829">
            <w:pPr>
              <w:spacing w:before="160" w:after="160" w:line="270" w:lineRule="atLeast"/>
              <w:rPr>
                <w:rFonts w:ascii="Frutiger 55 Roman" w:hAnsi="Frutiger 55 Roman"/>
                <w:b/>
                <w:vanish/>
                <w:color w:val="0000FF"/>
                <w:sz w:val="20"/>
              </w:rPr>
            </w:pPr>
          </w:p>
        </w:tc>
      </w:tr>
    </w:tbl>
    <w:bookmarkStart w:id="0" w:name="Text3"/>
    <w:p w14:paraId="7D71BF4D" w14:textId="77777777" w:rsidR="00C43F1F" w:rsidRDefault="00347F27" w:rsidP="00C43F1F">
      <w:pPr>
        <w:pStyle w:val="Date"/>
        <w:spacing w:before="0"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Date"/>
            </w:textInput>
          </w:ffData>
        </w:fldChar>
      </w:r>
      <w:r w:rsidRPr="00F755D5">
        <w:rPr>
          <w:rFonts w:ascii="Frutiger 55 Roman" w:hAnsi="Frutiger 55 Roman"/>
          <w:sz w:val="20"/>
        </w:rPr>
        <w:instrText xml:space="preserve"> FORMTEXT </w:instrText>
      </w:r>
      <w:r w:rsidRPr="00F755D5">
        <w:rPr>
          <w:rFonts w:ascii="Frutiger 55 Roman" w:hAnsi="Frutiger 55 Roman"/>
          <w:sz w:val="20"/>
        </w:rPr>
      </w:r>
      <w:r w:rsidRPr="00F755D5">
        <w:rPr>
          <w:rFonts w:ascii="Frutiger 55 Roman" w:hAnsi="Frutiger 55 Roman"/>
          <w:sz w:val="20"/>
        </w:rPr>
        <w:fldChar w:fldCharType="separate"/>
      </w:r>
      <w:r w:rsidRPr="00F755D5">
        <w:rPr>
          <w:rFonts w:ascii="Frutiger 55 Roman" w:hAnsi="Frutiger 55 Roman"/>
          <w:noProof/>
          <w:sz w:val="20"/>
        </w:rPr>
        <w:t>Date</w:t>
      </w:r>
      <w:r w:rsidRPr="00F755D5">
        <w:rPr>
          <w:rFonts w:ascii="Frutiger 55 Roman" w:hAnsi="Frutiger 55 Roman"/>
          <w:sz w:val="20"/>
        </w:rPr>
        <w:fldChar w:fldCharType="end"/>
      </w:r>
      <w:bookmarkEnd w:id="0"/>
    </w:p>
    <w:p w14:paraId="7D71BF4E" w14:textId="77777777" w:rsidR="00233829" w:rsidRPr="00F755D5" w:rsidRDefault="00233829" w:rsidP="00C43F1F">
      <w:pPr>
        <w:pStyle w:val="Date"/>
        <w:spacing w:before="0" w:line="270" w:lineRule="atLeast"/>
      </w:pPr>
      <w:r w:rsidRPr="00F755D5">
        <w:t>TO:</w:t>
      </w:r>
      <w:r w:rsidRPr="00F755D5">
        <w:tab/>
        <w:t>Interested Firms</w:t>
      </w:r>
    </w:p>
    <w:p w14:paraId="7D71BF4F" w14:textId="25307983" w:rsidR="00233829" w:rsidRPr="00F755D5" w:rsidRDefault="00233829" w:rsidP="00951B69">
      <w:pPr>
        <w:pStyle w:val="From"/>
      </w:pPr>
      <w:r w:rsidRPr="00F755D5">
        <w:t>FROM:</w:t>
      </w:r>
      <w:r w:rsidRPr="00F755D5">
        <w:tab/>
      </w:r>
      <w:r w:rsidR="00EA3F40">
        <w:t>AGENCY</w:t>
      </w:r>
      <w:r w:rsidRPr="00F755D5">
        <w:t xml:space="preserve"> </w:t>
      </w:r>
    </w:p>
    <w:p w14:paraId="7D71BF50" w14:textId="77777777" w:rsidR="00233829" w:rsidRPr="00F755D5" w:rsidRDefault="00233829" w:rsidP="00951B69">
      <w:pPr>
        <w:pStyle w:val="Subject"/>
      </w:pPr>
      <w:r w:rsidRPr="00F755D5">
        <w:t>SUBJECT:</w:t>
      </w:r>
      <w:r w:rsidRPr="00F755D5">
        <w:tab/>
        <w:t xml:space="preserve">Notification of </w:t>
      </w:r>
      <w:r w:rsidR="00992062" w:rsidRPr="00F755D5">
        <w:t>insert type of Procurement</w:t>
      </w:r>
      <w:r w:rsidRPr="00F755D5">
        <w:t xml:space="preserve"> for </w:t>
      </w:r>
      <w:r w:rsidR="00347F27" w:rsidRPr="00F755D5">
        <w:fldChar w:fldCharType="begin">
          <w:ffData>
            <w:name w:val=""/>
            <w:enabled/>
            <w:calcOnExit w:val="0"/>
            <w:textInput>
              <w:default w:val="Project Name"/>
            </w:textInput>
          </w:ffData>
        </w:fldChar>
      </w:r>
      <w:r w:rsidR="00347F27" w:rsidRPr="00F755D5">
        <w:instrText xml:space="preserve"> FORMTEXT </w:instrText>
      </w:r>
      <w:r w:rsidR="00347F27" w:rsidRPr="00F755D5">
        <w:fldChar w:fldCharType="separate"/>
      </w:r>
      <w:r w:rsidR="00347F27" w:rsidRPr="00F755D5">
        <w:rPr>
          <w:noProof/>
        </w:rPr>
        <w:t>Project Name</w:t>
      </w:r>
      <w:r w:rsidR="00347F27" w:rsidRPr="00F755D5">
        <w:fldChar w:fldCharType="end"/>
      </w:r>
      <w:r w:rsidRPr="00F755D5">
        <w:t xml:space="preserve">, Agreement Number </w:t>
      </w:r>
      <w:r w:rsidR="00347F27" w:rsidRPr="00F755D5">
        <w:fldChar w:fldCharType="begin">
          <w:ffData>
            <w:name w:val=""/>
            <w:enabled/>
            <w:calcOnExit w:val="0"/>
            <w:textInput>
              <w:default w:val="Agreement ####"/>
            </w:textInput>
          </w:ffData>
        </w:fldChar>
      </w:r>
      <w:r w:rsidR="00347F27" w:rsidRPr="00F755D5">
        <w:instrText xml:space="preserve"> FORMTEXT </w:instrText>
      </w:r>
      <w:r w:rsidR="00347F27" w:rsidRPr="00F755D5">
        <w:fldChar w:fldCharType="separate"/>
      </w:r>
      <w:r w:rsidR="00347F27" w:rsidRPr="00F755D5">
        <w:rPr>
          <w:noProof/>
        </w:rPr>
        <w:t>Agreement ####</w:t>
      </w:r>
      <w:r w:rsidR="00347F27" w:rsidRPr="00F755D5">
        <w:fldChar w:fldCharType="end"/>
      </w:r>
    </w:p>
    <w:p w14:paraId="7D71BF51" w14:textId="3AD142E4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 xml:space="preserve">The </w:t>
      </w:r>
      <w:r w:rsidR="00EA3F40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 xml:space="preserve"> (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 xml:space="preserve">) is soliciting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from qualified firms for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gram Name and Description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Program Name and Description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>,</w:t>
      </w:r>
      <w:r w:rsidR="00FA7FFE" w:rsidRPr="00F755D5">
        <w:rPr>
          <w:rFonts w:ascii="Frutiger 55 Roman" w:hAnsi="Frutiger 55 Roman"/>
          <w:sz w:val="20"/>
        </w:rPr>
        <w:t xml:space="preserve"> </w:t>
      </w:r>
      <w:r w:rsidRPr="00F755D5">
        <w:rPr>
          <w:rFonts w:ascii="Frutiger 55 Roman" w:hAnsi="Frutiger 55 Roman"/>
          <w:sz w:val="20"/>
        </w:rPr>
        <w:t xml:space="preserve">Agreement Number </w:t>
      </w:r>
      <w:r w:rsidR="00347F27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greement ####"/>
            </w:textInput>
          </w:ffData>
        </w:fldChar>
      </w:r>
      <w:r w:rsidR="00347F27" w:rsidRPr="00F755D5">
        <w:rPr>
          <w:rFonts w:ascii="Frutiger 55 Roman" w:hAnsi="Frutiger 55 Roman"/>
          <w:sz w:val="20"/>
        </w:rPr>
        <w:instrText xml:space="preserve"> FORMTEXT </w:instrText>
      </w:r>
      <w:r w:rsidR="00347F27" w:rsidRPr="00F755D5">
        <w:rPr>
          <w:rFonts w:ascii="Frutiger 55 Roman" w:hAnsi="Frutiger 55 Roman"/>
          <w:sz w:val="20"/>
        </w:rPr>
      </w:r>
      <w:r w:rsidR="00347F27" w:rsidRPr="00F755D5">
        <w:rPr>
          <w:rFonts w:ascii="Frutiger 55 Roman" w:hAnsi="Frutiger 55 Roman"/>
          <w:sz w:val="20"/>
        </w:rPr>
        <w:fldChar w:fldCharType="separate"/>
      </w:r>
      <w:r w:rsidR="00347F27" w:rsidRPr="00F755D5">
        <w:rPr>
          <w:rFonts w:ascii="Frutiger 55 Roman" w:hAnsi="Frutiger 55 Roman"/>
          <w:noProof/>
          <w:sz w:val="20"/>
        </w:rPr>
        <w:t>Agreement ####</w:t>
      </w:r>
      <w:r w:rsidR="00347F27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.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are due by</w:t>
      </w:r>
      <w:r w:rsidR="00347F27" w:rsidRPr="00F755D5">
        <w:rPr>
          <w:rFonts w:ascii="Frutiger 55 Roman" w:hAnsi="Frutiger 55 Roman"/>
          <w:sz w:val="20"/>
        </w:rPr>
        <w:t xml:space="preserve"> </w:t>
      </w:r>
      <w:r w:rsidR="00347F27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Closing Date"/>
            </w:textInput>
          </w:ffData>
        </w:fldChar>
      </w:r>
      <w:r w:rsidR="00347F27" w:rsidRPr="00F755D5">
        <w:rPr>
          <w:rFonts w:ascii="Frutiger 55 Roman" w:hAnsi="Frutiger 55 Roman"/>
          <w:sz w:val="20"/>
        </w:rPr>
        <w:instrText xml:space="preserve"> FORMTEXT </w:instrText>
      </w:r>
      <w:r w:rsidR="00347F27" w:rsidRPr="00F755D5">
        <w:rPr>
          <w:rFonts w:ascii="Frutiger 55 Roman" w:hAnsi="Frutiger 55 Roman"/>
          <w:sz w:val="20"/>
        </w:rPr>
      </w:r>
      <w:r w:rsidR="00347F27" w:rsidRPr="00F755D5">
        <w:rPr>
          <w:rFonts w:ascii="Frutiger 55 Roman" w:hAnsi="Frutiger 55 Roman"/>
          <w:sz w:val="20"/>
        </w:rPr>
        <w:fldChar w:fldCharType="separate"/>
      </w:r>
      <w:r w:rsidR="00347F27" w:rsidRPr="00F755D5">
        <w:rPr>
          <w:rFonts w:ascii="Frutiger 55 Roman" w:hAnsi="Frutiger 55 Roman"/>
          <w:noProof/>
          <w:sz w:val="20"/>
        </w:rPr>
        <w:t>Closing Date</w:t>
      </w:r>
      <w:r w:rsidR="00347F27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>.</w:t>
      </w:r>
    </w:p>
    <w:p w14:paraId="7D71BF52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pacing w:val="-3"/>
          <w:sz w:val="20"/>
        </w:rPr>
      </w:pPr>
    </w:p>
    <w:p w14:paraId="7D71BF53" w14:textId="77777777" w:rsidR="00FA7FFE" w:rsidRPr="00F755D5" w:rsidRDefault="00FA7FFE" w:rsidP="00FA7FFE">
      <w:pPr>
        <w:pStyle w:val="Text"/>
        <w:spacing w:line="270" w:lineRule="atLeast"/>
        <w:rPr>
          <w:rFonts w:ascii="Frutiger 55 Roman" w:hAnsi="Frutiger 55 Roman"/>
          <w:spacing w:val="-3"/>
          <w:sz w:val="20"/>
        </w:rPr>
      </w:pPr>
      <w:r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Insert paragraph providing project background and add'l project description"/>
            </w:textInput>
          </w:ffData>
        </w:fldChar>
      </w:r>
      <w:r w:rsidRPr="00F755D5">
        <w:rPr>
          <w:rFonts w:ascii="Frutiger 55 Roman" w:hAnsi="Frutiger 55 Roman"/>
          <w:sz w:val="20"/>
        </w:rPr>
        <w:instrText xml:space="preserve"> FORMTEXT </w:instrText>
      </w:r>
      <w:r w:rsidRPr="00F755D5">
        <w:rPr>
          <w:rFonts w:ascii="Frutiger 55 Roman" w:hAnsi="Frutiger 55 Roman"/>
          <w:sz w:val="20"/>
        </w:rPr>
      </w:r>
      <w:r w:rsidRPr="00F755D5">
        <w:rPr>
          <w:rFonts w:ascii="Frutiger 55 Roman" w:hAnsi="Frutiger 55 Roman"/>
          <w:sz w:val="20"/>
        </w:rPr>
        <w:fldChar w:fldCharType="separate"/>
      </w:r>
      <w:r w:rsidRPr="00F755D5">
        <w:rPr>
          <w:rFonts w:ascii="Frutiger 55 Roman" w:hAnsi="Frutiger 55 Roman"/>
          <w:noProof/>
          <w:sz w:val="20"/>
        </w:rPr>
        <w:t>Insert paragraph providing project background and add'l project description</w:t>
      </w:r>
      <w:r w:rsidRPr="00F755D5">
        <w:rPr>
          <w:rFonts w:ascii="Frutiger 55 Roman" w:hAnsi="Frutiger 55 Roman"/>
          <w:sz w:val="20"/>
        </w:rPr>
        <w:fldChar w:fldCharType="end"/>
      </w:r>
    </w:p>
    <w:p w14:paraId="7D71BF54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pacing w:val="-3"/>
          <w:sz w:val="20"/>
        </w:rPr>
      </w:pPr>
    </w:p>
    <w:p w14:paraId="7D71BF55" w14:textId="78AA618A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 xml:space="preserve">A copy of the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has been posted on 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>’s World Wide Web site at</w:t>
      </w:r>
      <w:bookmarkStart w:id="1" w:name="_Hlt423318029"/>
      <w:r w:rsidRPr="00F755D5">
        <w:rPr>
          <w:rFonts w:ascii="Frutiger 55 Roman" w:hAnsi="Frutiger 55 Roman"/>
          <w:sz w:val="20"/>
        </w:rPr>
        <w:t xml:space="preserve"> </w:t>
      </w:r>
      <w:bookmarkEnd w:id="1"/>
      <w:r w:rsidRPr="00F755D5">
        <w:rPr>
          <w:rFonts w:ascii="Frutiger 55 Roman" w:hAnsi="Frutiger 55 Roman"/>
          <w:sz w:val="20"/>
        </w:rPr>
        <w:t>www.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>.org.</w:t>
      </w:r>
    </w:p>
    <w:p w14:paraId="7D71BF56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57" w14:textId="77777777" w:rsidR="00233829" w:rsidRPr="00F755D5" w:rsidRDefault="00233829">
      <w:pPr>
        <w:pStyle w:val="Text"/>
        <w:spacing w:line="270" w:lineRule="atLeast"/>
        <w:jc w:val="center"/>
        <w:rPr>
          <w:rFonts w:ascii="Frutiger 55 Roman" w:hAnsi="Frutiger 55 Roman"/>
          <w:color w:val="FF0000"/>
          <w:sz w:val="20"/>
        </w:rPr>
      </w:pPr>
      <w:r w:rsidRPr="00F755D5">
        <w:rPr>
          <w:rFonts w:ascii="Frutiger 55 Roman" w:hAnsi="Frutiger 55 Roman"/>
          <w:color w:val="FF0000"/>
          <w:sz w:val="20"/>
        </w:rPr>
        <w:t>[If a pre-</w:t>
      </w:r>
      <w:r w:rsidR="00091C8E" w:rsidRPr="00F755D5">
        <w:rPr>
          <w:rFonts w:ascii="Frutiger 55 Roman" w:hAnsi="Frutiger 55 Roman"/>
          <w:color w:val="auto"/>
          <w:sz w:val="20"/>
          <w:highlight w:val="lightGray"/>
        </w:rPr>
        <w:t>Procurement Type</w:t>
      </w:r>
      <w:r w:rsidR="00091C8E" w:rsidRPr="00F755D5">
        <w:rPr>
          <w:rFonts w:ascii="Frutiger 55 Roman" w:hAnsi="Frutiger 55 Roman"/>
          <w:color w:val="FF0000"/>
          <w:sz w:val="20"/>
        </w:rPr>
        <w:t xml:space="preserve"> </w:t>
      </w:r>
      <w:r w:rsidRPr="00F755D5">
        <w:rPr>
          <w:rFonts w:ascii="Frutiger 55 Roman" w:hAnsi="Frutiger 55 Roman"/>
          <w:color w:val="FF0000"/>
          <w:sz w:val="20"/>
        </w:rPr>
        <w:t>meeting will be held include the following paragraph.]</w:t>
      </w:r>
    </w:p>
    <w:p w14:paraId="7D71BF58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color w:val="FF0000"/>
          <w:sz w:val="20"/>
        </w:rPr>
      </w:pPr>
    </w:p>
    <w:p w14:paraId="7D71BF59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vanish/>
          <w:color w:val="FF0000"/>
          <w:sz w:val="20"/>
        </w:rPr>
      </w:pPr>
    </w:p>
    <w:p w14:paraId="7D71BF5A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>A pre-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meeting will be held on</w:t>
      </w:r>
      <w:r w:rsidRPr="00F755D5">
        <w:rPr>
          <w:rFonts w:ascii="Frutiger 55 Roman" w:hAnsi="Frutiger 55 Roman"/>
          <w:sz w:val="20"/>
        </w:rPr>
        <w:fldChar w:fldCharType="begin"/>
      </w:r>
      <w:r w:rsidRPr="00F755D5">
        <w:rPr>
          <w:rFonts w:ascii="Frutiger 55 Roman" w:hAnsi="Frutiger 55 Roman"/>
          <w:sz w:val="20"/>
        </w:rPr>
        <w:instrText>MACROBUTTON NoMacro [Date, Time and Location]</w:instrText>
      </w:r>
      <w:r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. Attendance at the pre-proposal meeting is mandatory. </w:t>
      </w:r>
      <w:r w:rsidRPr="00F755D5">
        <w:rPr>
          <w:rFonts w:ascii="Frutiger 55 Roman" w:hAnsi="Frutiger 55 Roman"/>
          <w:color w:val="FF0000"/>
          <w:sz w:val="20"/>
        </w:rPr>
        <w:t>[Delete this last sentence if the pre-proposal meeting will not be mandatory.]</w:t>
      </w:r>
    </w:p>
    <w:p w14:paraId="7D71BF5B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5C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>A summary of the questions and answers from this meeting will be posted on the Web page noted above by</w:t>
      </w:r>
      <w:r w:rsidRPr="00F755D5">
        <w:rPr>
          <w:rFonts w:ascii="Frutiger 55 Roman" w:hAnsi="Frutiger 55 Roman"/>
          <w:sz w:val="20"/>
        </w:rPr>
        <w:fldChar w:fldCharType="begin"/>
      </w:r>
      <w:r w:rsidRPr="00F755D5">
        <w:rPr>
          <w:rFonts w:ascii="Frutiger 55 Roman" w:hAnsi="Frutiger 55 Roman"/>
          <w:sz w:val="20"/>
        </w:rPr>
        <w:instrText>MACROBUTTON NoMacro [Posting Date]</w:instrText>
      </w:r>
      <w:r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>.</w:t>
      </w:r>
    </w:p>
    <w:p w14:paraId="7D71BF5D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5E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 xml:space="preserve">If your firm is interested, please print the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for more information and detail. If you do not have World Wide Web access, a copy of the 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can be mailed to you. A summary of the pre-</w:t>
      </w:r>
      <w:r w:rsidR="00FA7FFE" w:rsidRPr="00F755D5"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curement Type"/>
            </w:textInput>
          </w:ffData>
        </w:fldChar>
      </w:r>
      <w:r w:rsidR="00FA7FFE" w:rsidRPr="00F755D5">
        <w:rPr>
          <w:rFonts w:ascii="Frutiger 55 Roman" w:hAnsi="Frutiger 55 Roman"/>
          <w:sz w:val="20"/>
        </w:rPr>
        <w:instrText xml:space="preserve"> FORMTEXT </w:instrText>
      </w:r>
      <w:r w:rsidR="00FA7FFE" w:rsidRPr="00F755D5">
        <w:rPr>
          <w:rFonts w:ascii="Frutiger 55 Roman" w:hAnsi="Frutiger 55 Roman"/>
          <w:sz w:val="20"/>
        </w:rPr>
      </w:r>
      <w:r w:rsidR="00FA7FFE" w:rsidRPr="00F755D5">
        <w:rPr>
          <w:rFonts w:ascii="Frutiger 55 Roman" w:hAnsi="Frutiger 55 Roman"/>
          <w:sz w:val="20"/>
        </w:rPr>
        <w:fldChar w:fldCharType="separate"/>
      </w:r>
      <w:r w:rsidR="00FA7FFE" w:rsidRPr="00F755D5">
        <w:rPr>
          <w:rFonts w:ascii="Frutiger 55 Roman" w:hAnsi="Frutiger 55 Roman"/>
          <w:noProof/>
          <w:sz w:val="20"/>
        </w:rPr>
        <w:t>Procurement Type</w:t>
      </w:r>
      <w:r w:rsidR="00FA7FFE"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 meeting questions and answers can also be mailed to you. </w:t>
      </w:r>
      <w:r w:rsidRPr="00F755D5">
        <w:rPr>
          <w:rFonts w:ascii="Frutiger 55 Roman" w:hAnsi="Frutiger 55 Roman"/>
          <w:color w:val="FF0000"/>
          <w:sz w:val="20"/>
        </w:rPr>
        <w:t>[Delete this last sentence if there will not be a pre-proposal meeting.]</w:t>
      </w:r>
    </w:p>
    <w:p w14:paraId="7D71BF5F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60" w14:textId="09122422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 xml:space="preserve">Please contact </w:t>
      </w:r>
      <w:r w:rsidRPr="00F755D5">
        <w:rPr>
          <w:rFonts w:ascii="Frutiger 55 Roman" w:hAnsi="Frutiger 55 Roman"/>
          <w:sz w:val="20"/>
        </w:rPr>
        <w:fldChar w:fldCharType="begin"/>
      </w:r>
      <w:r w:rsidRPr="00F755D5">
        <w:rPr>
          <w:rFonts w:ascii="Frutiger 55 Roman" w:hAnsi="Frutiger 55 Roman"/>
          <w:sz w:val="20"/>
        </w:rPr>
        <w:instrText>MACROBUTTON NoMacro [Name of Project Manager]</w:instrText>
      </w:r>
      <w:r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 xml:space="preserve">, Project Manager, at 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 xml:space="preserve">, </w:t>
      </w:r>
      <w:r w:rsidR="00EA3F40">
        <w:rPr>
          <w:rFonts w:ascii="Frutiger 55 Roman" w:hAnsi="Frutiger 55 Roman"/>
          <w:sz w:val="20"/>
        </w:rPr>
        <w:t xml:space="preserve">ADDRESS, PHONE </w:t>
      </w:r>
      <w:r w:rsidRPr="00F755D5">
        <w:rPr>
          <w:rFonts w:ascii="Frutiger 55 Roman" w:hAnsi="Frutiger 55 Roman"/>
          <w:sz w:val="20"/>
        </w:rPr>
        <w:t xml:space="preserve">or e-mail </w:t>
      </w:r>
      <w:r w:rsidRPr="00F755D5">
        <w:rPr>
          <w:rFonts w:ascii="Frutiger 55 Roman" w:hAnsi="Frutiger 55 Roman"/>
          <w:sz w:val="20"/>
        </w:rPr>
        <w:fldChar w:fldCharType="begin"/>
      </w:r>
      <w:r w:rsidRPr="00F755D5">
        <w:rPr>
          <w:rFonts w:ascii="Frutiger 55 Roman" w:hAnsi="Frutiger 55 Roman"/>
          <w:sz w:val="20"/>
        </w:rPr>
        <w:instrText>MACROBUTTON NoMacro [E-mail Address]</w:instrText>
      </w:r>
      <w:r w:rsidRPr="00F755D5">
        <w:rPr>
          <w:rFonts w:ascii="Frutiger 55 Roman" w:hAnsi="Frutiger 55 Roman"/>
          <w:sz w:val="20"/>
        </w:rPr>
        <w:fldChar w:fldCharType="end"/>
      </w:r>
      <w:r w:rsidRPr="00F755D5">
        <w:rPr>
          <w:rFonts w:ascii="Frutiger 55 Roman" w:hAnsi="Frutiger 55 Roman"/>
          <w:sz w:val="20"/>
        </w:rPr>
        <w:t>@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>.org if you have any questions or would like this information mailed to you.</w:t>
      </w:r>
    </w:p>
    <w:p w14:paraId="7D71BF61" w14:textId="77777777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62" w14:textId="3A3E0CE3" w:rsidR="00233829" w:rsidRPr="00F755D5" w:rsidRDefault="00233829">
      <w:pPr>
        <w:pStyle w:val="Text"/>
        <w:spacing w:line="270" w:lineRule="atLeast"/>
        <w:rPr>
          <w:rFonts w:ascii="Frutiger 55 Roman" w:hAnsi="Frutiger 55 Roman"/>
          <w:sz w:val="20"/>
        </w:rPr>
      </w:pPr>
      <w:r w:rsidRPr="00F755D5">
        <w:rPr>
          <w:rFonts w:ascii="Frutiger 55 Roman" w:hAnsi="Frutiger 55 Roman"/>
          <w:sz w:val="20"/>
        </w:rPr>
        <w:t xml:space="preserve">Thank you for your interest in providing services to </w:t>
      </w:r>
      <w:r w:rsidR="000E3629">
        <w:rPr>
          <w:rFonts w:ascii="Frutiger 55 Roman" w:hAnsi="Frutiger 55 Roman"/>
          <w:sz w:val="20"/>
        </w:rPr>
        <w:t>AGENCY</w:t>
      </w:r>
      <w:r w:rsidRPr="00F755D5">
        <w:rPr>
          <w:rFonts w:ascii="Frutiger 55 Roman" w:hAnsi="Frutiger 55 Roman"/>
          <w:sz w:val="20"/>
        </w:rPr>
        <w:t>.</w:t>
      </w:r>
    </w:p>
    <w:p w14:paraId="7D71BF63" w14:textId="77777777" w:rsidR="00233829" w:rsidRPr="00F755D5" w:rsidRDefault="00233829" w:rsidP="00FA7FFE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7D71BF64" w14:textId="77777777" w:rsidR="00233829" w:rsidRPr="00F755D5" w:rsidRDefault="00FA7FFE" w:rsidP="00FA7FFE">
      <w:pPr>
        <w:pStyle w:val="AuthorsInitials"/>
        <w:rPr>
          <w:sz w:val="20"/>
        </w:rPr>
      </w:pPr>
      <w:r w:rsidRPr="00F755D5">
        <w:rPr>
          <w:caps/>
          <w:sz w:val="20"/>
        </w:rPr>
        <w:fldChar w:fldCharType="begin">
          <w:ffData>
            <w:name w:val=""/>
            <w:enabled/>
            <w:calcOnExit w:val="0"/>
            <w:textInput>
              <w:default w:val="AUTHOR'S INITIALS"/>
            </w:textInput>
          </w:ffData>
        </w:fldChar>
      </w:r>
      <w:r w:rsidRPr="00F755D5">
        <w:rPr>
          <w:caps/>
          <w:sz w:val="20"/>
        </w:rPr>
        <w:instrText xml:space="preserve"> FORMTEXT </w:instrText>
      </w:r>
      <w:r w:rsidRPr="00F755D5">
        <w:rPr>
          <w:caps/>
          <w:sz w:val="20"/>
        </w:rPr>
      </w:r>
      <w:r w:rsidRPr="00F755D5">
        <w:rPr>
          <w:caps/>
          <w:sz w:val="20"/>
        </w:rPr>
        <w:fldChar w:fldCharType="separate"/>
      </w:r>
      <w:r w:rsidRPr="00F755D5">
        <w:rPr>
          <w:caps/>
          <w:noProof/>
          <w:sz w:val="20"/>
        </w:rPr>
        <w:t>AUTHOR'S INITIALS</w:t>
      </w:r>
      <w:r w:rsidRPr="00F755D5">
        <w:rPr>
          <w:caps/>
          <w:sz w:val="20"/>
        </w:rPr>
        <w:fldChar w:fldCharType="end"/>
      </w:r>
      <w:r w:rsidRPr="00F755D5">
        <w:rPr>
          <w:caps/>
          <w:sz w:val="20"/>
        </w:rPr>
        <w:t>/</w:t>
      </w:r>
    </w:p>
    <w:sectPr w:rsidR="00233829" w:rsidRPr="00F755D5" w:rsidSect="00C43F1F">
      <w:footerReference w:type="even" r:id="rId9"/>
      <w:footerReference w:type="default" r:id="rId10"/>
      <w:headerReference w:type="first" r:id="rId11"/>
      <w:pgSz w:w="12240" w:h="15840" w:code="1"/>
      <w:pgMar w:top="1440" w:right="1440" w:bottom="1440" w:left="1440" w:header="720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3185E" w14:textId="77777777" w:rsidR="001B2234" w:rsidRDefault="001B2234">
      <w:r>
        <w:separator/>
      </w:r>
    </w:p>
  </w:endnote>
  <w:endnote w:type="continuationSeparator" w:id="0">
    <w:p w14:paraId="15B6D584" w14:textId="77777777" w:rsidR="001B2234" w:rsidRDefault="001B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BF6B" w14:textId="77777777" w:rsidR="007D5EAF" w:rsidRDefault="007D5E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71BF6C" w14:textId="77777777" w:rsidR="007D5EAF" w:rsidRDefault="007D5E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BF6D" w14:textId="77777777" w:rsidR="007D5EAF" w:rsidRPr="005D59B1" w:rsidRDefault="007D5EAF">
    <w:pPr>
      <w:pStyle w:val="Footer"/>
      <w:framePr w:wrap="around" w:vAnchor="text" w:hAnchor="margin" w:xAlign="center" w:y="1"/>
      <w:rPr>
        <w:rStyle w:val="PageNumber"/>
        <w:rFonts w:ascii="Frutiger 55 Roman" w:hAnsi="Frutiger 55 Roman"/>
        <w:sz w:val="20"/>
      </w:rPr>
    </w:pPr>
    <w:r w:rsidRPr="005D59B1">
      <w:rPr>
        <w:rStyle w:val="PageNumber"/>
        <w:rFonts w:ascii="Frutiger 55 Roman" w:hAnsi="Frutiger 55 Roman"/>
        <w:sz w:val="20"/>
      </w:rPr>
      <w:fldChar w:fldCharType="begin"/>
    </w:r>
    <w:r w:rsidRPr="005D59B1">
      <w:rPr>
        <w:rStyle w:val="PageNumber"/>
        <w:rFonts w:ascii="Frutiger 55 Roman" w:hAnsi="Frutiger 55 Roman"/>
        <w:sz w:val="20"/>
      </w:rPr>
      <w:instrText xml:space="preserve">PAGE  </w:instrText>
    </w:r>
    <w:r w:rsidRPr="005D59B1">
      <w:rPr>
        <w:rStyle w:val="PageNumber"/>
        <w:rFonts w:ascii="Frutiger 55 Roman" w:hAnsi="Frutiger 55 Roman"/>
        <w:sz w:val="20"/>
      </w:rPr>
      <w:fldChar w:fldCharType="separate"/>
    </w:r>
    <w:r w:rsidR="00C43F1F">
      <w:rPr>
        <w:rStyle w:val="PageNumber"/>
        <w:rFonts w:ascii="Frutiger 55 Roman" w:hAnsi="Frutiger 55 Roman"/>
        <w:noProof/>
        <w:sz w:val="20"/>
      </w:rPr>
      <w:t>2</w:t>
    </w:r>
    <w:r w:rsidRPr="005D59B1">
      <w:rPr>
        <w:rStyle w:val="PageNumber"/>
        <w:rFonts w:ascii="Frutiger 55 Roman" w:hAnsi="Frutiger 55 Roman"/>
        <w:sz w:val="20"/>
      </w:rPr>
      <w:fldChar w:fldCharType="end"/>
    </w:r>
  </w:p>
  <w:p w14:paraId="7D71BF6E" w14:textId="77777777" w:rsidR="007D5EAF" w:rsidRDefault="007D5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CA66F" w14:textId="77777777" w:rsidR="001B2234" w:rsidRDefault="001B2234">
      <w:r>
        <w:separator/>
      </w:r>
    </w:p>
  </w:footnote>
  <w:footnote w:type="continuationSeparator" w:id="0">
    <w:p w14:paraId="689FAE1B" w14:textId="77777777" w:rsidR="001B2234" w:rsidRDefault="001B2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7CF9" w14:textId="7DF39134" w:rsidR="007978F7" w:rsidRPr="00872274" w:rsidRDefault="001B2234" w:rsidP="007978F7">
    <w:pPr>
      <w:spacing w:line="270" w:lineRule="exact"/>
      <w:jc w:val="right"/>
      <w:rPr>
        <w:rFonts w:ascii="Frutiger 55 Roman" w:hAnsi="Frutiger 55 Roman"/>
        <w:b/>
        <w:sz w:val="28"/>
        <w:szCs w:val="28"/>
      </w:rPr>
    </w:pPr>
    <w:sdt>
      <w:sdtPr>
        <w:id w:val="1657569417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7D71BF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alt="" style="position:absolute;left:0;text-align:left;margin-left:0;margin-top:0;width:461.85pt;height:197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7978F7" w:rsidRPr="007978F7">
      <w:rPr>
        <w:rFonts w:ascii="Frutiger 55 Roman" w:hAnsi="Frutiger 55 Roman"/>
        <w:b/>
        <w:sz w:val="28"/>
        <w:szCs w:val="28"/>
      </w:rPr>
      <w:t xml:space="preserve"> </w:t>
    </w:r>
    <w:r w:rsidR="0009456D">
      <w:rPr>
        <w:rFonts w:ascii="Frutiger 55 Roman" w:hAnsi="Frutiger 55 Roman"/>
        <w:b/>
        <w:sz w:val="28"/>
        <w:szCs w:val="28"/>
      </w:rPr>
      <w:t>Appendix 15</w:t>
    </w:r>
  </w:p>
  <w:p w14:paraId="7D71BF6F" w14:textId="77777777" w:rsidR="008C1EF7" w:rsidRDefault="008C1EF7" w:rsidP="007978F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DDE"/>
    <w:rsid w:val="00091C8E"/>
    <w:rsid w:val="0009456D"/>
    <w:rsid w:val="000E3629"/>
    <w:rsid w:val="00195DDE"/>
    <w:rsid w:val="001B2234"/>
    <w:rsid w:val="00233829"/>
    <w:rsid w:val="00347F27"/>
    <w:rsid w:val="00421151"/>
    <w:rsid w:val="00470EC5"/>
    <w:rsid w:val="006A15A6"/>
    <w:rsid w:val="007754BB"/>
    <w:rsid w:val="007978F7"/>
    <w:rsid w:val="007D5EAF"/>
    <w:rsid w:val="00812561"/>
    <w:rsid w:val="008C1EF7"/>
    <w:rsid w:val="00900860"/>
    <w:rsid w:val="00951B69"/>
    <w:rsid w:val="00992062"/>
    <w:rsid w:val="00C43F1F"/>
    <w:rsid w:val="00D53629"/>
    <w:rsid w:val="00EA3F40"/>
    <w:rsid w:val="00F22375"/>
    <w:rsid w:val="00F755D5"/>
    <w:rsid w:val="00F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71BF34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</w:rPr>
  </w:style>
  <w:style w:type="paragraph" w:styleId="Heading1">
    <w:name w:val="heading 1"/>
    <w:basedOn w:val="Normal"/>
    <w:next w:val="Normal"/>
    <w:qFormat/>
    <w:pPr>
      <w:keepNext/>
      <w:spacing w:before="360" w:after="360" w:line="280" w:lineRule="atLeast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spacing w:before="260" w:after="260" w:line="26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260" w:line="260" w:lineRule="atLeast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To"/>
    <w:pPr>
      <w:spacing w:before="1400" w:after="960"/>
    </w:pPr>
  </w:style>
  <w:style w:type="paragraph" w:customStyle="1" w:styleId="Text">
    <w:name w:val="Text"/>
    <w:basedOn w:val="Normal"/>
    <w:pPr>
      <w:jc w:val="both"/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o">
    <w:name w:val="To"/>
    <w:basedOn w:val="Normal"/>
    <w:next w:val="From"/>
    <w:rsid w:val="00951B69"/>
    <w:pPr>
      <w:spacing w:line="270" w:lineRule="atLeast"/>
      <w:ind w:left="1080" w:hanging="1080"/>
    </w:pPr>
    <w:rPr>
      <w:rFonts w:ascii="Frutiger 55 Roman" w:hAnsi="Frutiger 55 Roman"/>
      <w:color w:val="000000"/>
      <w:sz w:val="20"/>
    </w:rPr>
  </w:style>
  <w:style w:type="paragraph" w:customStyle="1" w:styleId="From">
    <w:name w:val="From"/>
    <w:basedOn w:val="Normal"/>
    <w:next w:val="Subject"/>
    <w:rsid w:val="00951B69"/>
    <w:pPr>
      <w:spacing w:before="240" w:line="270" w:lineRule="atLeast"/>
      <w:ind w:left="1080" w:hanging="1080"/>
    </w:pPr>
    <w:rPr>
      <w:rFonts w:ascii="Frutiger 55 Roman" w:hAnsi="Frutiger 55 Roman"/>
      <w:color w:val="000000"/>
      <w:sz w:val="20"/>
    </w:rPr>
  </w:style>
  <w:style w:type="paragraph" w:customStyle="1" w:styleId="Subject">
    <w:name w:val="Subject"/>
    <w:basedOn w:val="Normal"/>
    <w:next w:val="Text"/>
    <w:rsid w:val="00951B69"/>
    <w:pPr>
      <w:spacing w:before="240" w:after="480" w:line="270" w:lineRule="atLeast"/>
      <w:ind w:left="1080" w:hanging="1080"/>
    </w:pPr>
    <w:rPr>
      <w:rFonts w:ascii="Frutiger 55 Roman" w:hAnsi="Frutiger 55 Roman"/>
      <w:color w:val="000000"/>
      <w:sz w:val="20"/>
    </w:rPr>
  </w:style>
  <w:style w:type="character" w:styleId="PageNumber">
    <w:name w:val="page number"/>
    <w:basedOn w:val="DefaultParagraphFont"/>
    <w:rPr>
      <w:rFonts w:ascii="Book Antiqua" w:hAnsi="Book Antiqua"/>
      <w:dstrike w:val="0"/>
      <w:color w:val="000000"/>
      <w:sz w:val="22"/>
      <w:u w:val="none"/>
      <w:vertAlign w:val="baseline"/>
    </w:rPr>
  </w:style>
  <w:style w:type="paragraph" w:customStyle="1" w:styleId="AuthorsInitials">
    <w:name w:val="Author's Initials"/>
    <w:basedOn w:val="Normal"/>
    <w:rsid w:val="00FA7FFE"/>
    <w:pPr>
      <w:spacing w:line="270" w:lineRule="atLeast"/>
    </w:pPr>
    <w:rPr>
      <w:rFonts w:ascii="Frutiger 55 Roman" w:hAnsi="Frutiger 55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Contracts%20and%20Procurement%20Data\Templates%20-%20Contracts%20Analysts\03%20%20Advertisement\Interested%20Firms%20Letter%20L-7064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71346-8F9E-4A40-B855-5CE2690870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FFB941-F76F-4D86-ABED-ECF1941963D8}"/>
</file>

<file path=customXml/itemProps3.xml><?xml version="1.0" encoding="utf-8"?>
<ds:datastoreItem xmlns:ds="http://schemas.openxmlformats.org/officeDocument/2006/customXml" ds:itemID="{792DACE7-2177-48E1-8DA1-53F5887036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M:\Contracts and Procurement Data\Templates - Contracts Analysts\03  Advertisement\Interested Firms Letter L-70647.dot</Template>
  <TotalTime>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NOTIFICATION</vt:lpstr>
    </vt:vector>
  </TitlesOfParts>
  <Company>SANDAG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NOTIFICATION</dc:title>
  <dc:creator>Alim, Mary</dc:creator>
  <cp:lastModifiedBy>dianeeidam@yahoo.com</cp:lastModifiedBy>
  <cp:revision>2</cp:revision>
  <cp:lastPrinted>2014-09-02T23:35:00Z</cp:lastPrinted>
  <dcterms:created xsi:type="dcterms:W3CDTF">2022-03-05T01:35:00Z</dcterms:created>
  <dcterms:modified xsi:type="dcterms:W3CDTF">2022-03-05T01:35:00Z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